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C4099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3" name="Picture 12" descr="2010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1824"/>
            <wp:effectExtent l="19050" t="0" r="0" b="0"/>
            <wp:docPr id="14" name="Picture 13" descr="2010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" name="Picture 14" descr="2010 Dec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" name="Picture 15" descr="2010 Dec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" name="Picture 16" descr="2010 Dec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" name="Picture 17" descr="2010 Dec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c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2E63CD"/>
    <w:rsid w:val="00531829"/>
    <w:rsid w:val="00585480"/>
    <w:rsid w:val="00611B4C"/>
    <w:rsid w:val="00646909"/>
    <w:rsid w:val="006C4099"/>
    <w:rsid w:val="007F2025"/>
    <w:rsid w:val="00897F2D"/>
    <w:rsid w:val="00A10B2B"/>
    <w:rsid w:val="00D16D4E"/>
    <w:rsid w:val="00E148D6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2017-11-24T15:33:00Z</dcterms:created>
  <dcterms:modified xsi:type="dcterms:W3CDTF">2017-11-24T15:35:00Z</dcterms:modified>
</cp:coreProperties>
</file>